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E2D" w:rsidRDefault="004807C3" w:rsidP="00F42826">
      <w:pPr>
        <w:ind w:left="-1417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ge">
                  <wp:align>bottom</wp:align>
                </wp:positionV>
                <wp:extent cx="6353175" cy="7019925"/>
                <wp:effectExtent l="0" t="0" r="0" b="952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3175" cy="701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0ABA" w:rsidRDefault="001250BD" w:rsidP="00136FCA">
                            <w:pPr>
                              <w:rPr>
                                <w:rFonts w:ascii="Arial" w:hAnsi="Arial" w:cs="Arial"/>
                                <w:b/>
                                <w:color w:val="FF66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B1AE2">
                              <w:rPr>
                                <w:rFonts w:ascii="Arial" w:hAnsi="Arial" w:cs="Arial"/>
                                <w:b/>
                                <w:color w:val="FF6600"/>
                                <w:sz w:val="28"/>
                                <w:szCs w:val="28"/>
                                <w:u w:val="single"/>
                              </w:rPr>
                              <w:t>Anfrage für einen Schulplatz</w:t>
                            </w:r>
                          </w:p>
                          <w:p w:rsidR="00FB1AE2" w:rsidRPr="00FB1AE2" w:rsidRDefault="00FB1AE2" w:rsidP="00136FC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854"/>
                              <w:gridCol w:w="4853"/>
                            </w:tblGrid>
                            <w:tr w:rsidR="001250BD" w:rsidRPr="00C62E2A" w:rsidTr="008C6802">
                              <w:tc>
                                <w:tcPr>
                                  <w:tcW w:w="9707" w:type="dxa"/>
                                  <w:gridSpan w:val="2"/>
                                </w:tcPr>
                                <w:p w:rsidR="001250BD" w:rsidRPr="00C62E2A" w:rsidRDefault="001250BD" w:rsidP="001250BD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C62E2A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Daten Kind</w:t>
                                  </w:r>
                                </w:p>
                              </w:tc>
                            </w:tr>
                            <w:tr w:rsidR="001250BD" w:rsidRPr="00C62E2A" w:rsidTr="001250BD">
                              <w:tc>
                                <w:tcPr>
                                  <w:tcW w:w="4854" w:type="dxa"/>
                                </w:tcPr>
                                <w:p w:rsidR="001250BD" w:rsidRPr="00C62E2A" w:rsidRDefault="001250BD" w:rsidP="001250BD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C62E2A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Name</w:t>
                                  </w:r>
                                  <w:r w:rsidR="00FB1AE2" w:rsidRPr="00C62E2A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, Vorname</w:t>
                                  </w:r>
                                </w:p>
                              </w:tc>
                              <w:tc>
                                <w:tcPr>
                                  <w:tcW w:w="4853" w:type="dxa"/>
                                </w:tcPr>
                                <w:p w:rsidR="001250BD" w:rsidRPr="00C62E2A" w:rsidRDefault="001250BD" w:rsidP="001250BD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1250BD" w:rsidRPr="00C62E2A" w:rsidTr="001250BD">
                              <w:tc>
                                <w:tcPr>
                                  <w:tcW w:w="4854" w:type="dxa"/>
                                </w:tcPr>
                                <w:p w:rsidR="001250BD" w:rsidRPr="00C62E2A" w:rsidRDefault="001250BD" w:rsidP="001250BD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C62E2A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Geburtsdatum und Geburtsort</w:t>
                                  </w:r>
                                </w:p>
                              </w:tc>
                              <w:tc>
                                <w:tcPr>
                                  <w:tcW w:w="4853" w:type="dxa"/>
                                </w:tcPr>
                                <w:p w:rsidR="001250BD" w:rsidRPr="00C62E2A" w:rsidRDefault="001250BD" w:rsidP="001250BD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C62E2A" w:rsidRPr="00C62E2A" w:rsidTr="001250BD">
                              <w:tc>
                                <w:tcPr>
                                  <w:tcW w:w="4854" w:type="dxa"/>
                                </w:tcPr>
                                <w:p w:rsidR="00C62E2A" w:rsidRPr="00C62E2A" w:rsidRDefault="00C62E2A" w:rsidP="001250BD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C62E2A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Adresse </w:t>
                                  </w:r>
                                  <w:r w:rsidRPr="00C62E2A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2"/>
                                      <w:szCs w:val="22"/>
                                    </w:rPr>
                                    <w:t>(bei Umzug bitte auch die neue Adresse eintragen)</w:t>
                                  </w:r>
                                </w:p>
                              </w:tc>
                              <w:tc>
                                <w:tcPr>
                                  <w:tcW w:w="4853" w:type="dxa"/>
                                </w:tcPr>
                                <w:p w:rsidR="00C62E2A" w:rsidRPr="00C62E2A" w:rsidRDefault="00C62E2A" w:rsidP="001250BD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FB1AE2" w:rsidRPr="00C62E2A" w:rsidTr="001250BD">
                              <w:tc>
                                <w:tcPr>
                                  <w:tcW w:w="4854" w:type="dxa"/>
                                </w:tcPr>
                                <w:p w:rsidR="00FB1AE2" w:rsidRPr="00C62E2A" w:rsidRDefault="00FB1AE2" w:rsidP="001250BD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C62E2A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Telefonnummer</w:t>
                                  </w:r>
                                  <w:r w:rsidR="00C62E2A" w:rsidRPr="00C62E2A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und Mail</w:t>
                                  </w:r>
                                  <w:r w:rsidRPr="00C62E2A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für Rückfragen</w:t>
                                  </w:r>
                                </w:p>
                              </w:tc>
                              <w:tc>
                                <w:tcPr>
                                  <w:tcW w:w="4853" w:type="dxa"/>
                                </w:tcPr>
                                <w:p w:rsidR="00FB1AE2" w:rsidRPr="00C62E2A" w:rsidRDefault="00FB1AE2" w:rsidP="001250BD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C62E2A" w:rsidRPr="00C62E2A" w:rsidRDefault="00C62E2A" w:rsidP="001250BD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1250BD" w:rsidRPr="00C62E2A" w:rsidTr="001250BD">
                              <w:tc>
                                <w:tcPr>
                                  <w:tcW w:w="4854" w:type="dxa"/>
                                </w:tcPr>
                                <w:p w:rsidR="001250BD" w:rsidRPr="00C62E2A" w:rsidRDefault="001250BD" w:rsidP="001250BD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C62E2A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Schulische Daten</w:t>
                                  </w:r>
                                </w:p>
                              </w:tc>
                              <w:tc>
                                <w:tcPr>
                                  <w:tcW w:w="4853" w:type="dxa"/>
                                </w:tcPr>
                                <w:p w:rsidR="001250BD" w:rsidRPr="00C62E2A" w:rsidRDefault="001250BD" w:rsidP="001250BD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1250BD" w:rsidRPr="00C62E2A" w:rsidTr="001250BD">
                              <w:tc>
                                <w:tcPr>
                                  <w:tcW w:w="4854" w:type="dxa"/>
                                </w:tcPr>
                                <w:p w:rsidR="001250BD" w:rsidRPr="00C62E2A" w:rsidRDefault="001250BD" w:rsidP="001250BD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C62E2A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Derzeitige Schule</w:t>
                                  </w:r>
                                </w:p>
                              </w:tc>
                              <w:tc>
                                <w:tcPr>
                                  <w:tcW w:w="4853" w:type="dxa"/>
                                </w:tcPr>
                                <w:p w:rsidR="001250BD" w:rsidRPr="00C62E2A" w:rsidRDefault="001250BD" w:rsidP="001250BD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1250BD" w:rsidRPr="00C62E2A" w:rsidRDefault="001250BD" w:rsidP="001250BD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1250BD" w:rsidRPr="00C62E2A" w:rsidTr="001250BD">
                              <w:tc>
                                <w:tcPr>
                                  <w:tcW w:w="4854" w:type="dxa"/>
                                </w:tcPr>
                                <w:p w:rsidR="001250BD" w:rsidRPr="00C62E2A" w:rsidRDefault="001250BD" w:rsidP="001250BD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C62E2A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Derzeitige Klasse</w:t>
                                  </w:r>
                                </w:p>
                              </w:tc>
                              <w:tc>
                                <w:tcPr>
                                  <w:tcW w:w="4853" w:type="dxa"/>
                                </w:tcPr>
                                <w:p w:rsidR="001250BD" w:rsidRPr="00C62E2A" w:rsidRDefault="001250BD" w:rsidP="001250BD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1250BD" w:rsidRPr="00C62E2A" w:rsidTr="00173C15">
                              <w:tc>
                                <w:tcPr>
                                  <w:tcW w:w="9707" w:type="dxa"/>
                                  <w:gridSpan w:val="2"/>
                                </w:tcPr>
                                <w:p w:rsidR="001250BD" w:rsidRPr="00C62E2A" w:rsidRDefault="001250BD" w:rsidP="00C62E2A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C62E2A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Die Anmeldung soll zum _______________ </w:t>
                                  </w:r>
                                  <w:proofErr w:type="spellStart"/>
                                  <w:r w:rsidRPr="00C62E2A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erfolgen</w:t>
                                  </w:r>
                                  <w:proofErr w:type="spellEnd"/>
                                  <w:r w:rsidR="00C62E2A" w:rsidRPr="00C62E2A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1250BD" w:rsidRPr="00C62E2A" w:rsidTr="001250BD">
                              <w:tc>
                                <w:tcPr>
                                  <w:tcW w:w="4854" w:type="dxa"/>
                                </w:tcPr>
                                <w:p w:rsidR="001250BD" w:rsidRPr="00C62E2A" w:rsidRDefault="001250BD" w:rsidP="001250BD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C62E2A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Gewünschte Klassenstufe:</w:t>
                                  </w:r>
                                </w:p>
                              </w:tc>
                              <w:tc>
                                <w:tcPr>
                                  <w:tcW w:w="4853" w:type="dxa"/>
                                </w:tcPr>
                                <w:p w:rsidR="001250BD" w:rsidRPr="00C62E2A" w:rsidRDefault="001250BD" w:rsidP="001250BD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1250BD" w:rsidRPr="00C62E2A" w:rsidTr="001250BD">
                              <w:tc>
                                <w:tcPr>
                                  <w:tcW w:w="4854" w:type="dxa"/>
                                </w:tcPr>
                                <w:p w:rsidR="001250BD" w:rsidRPr="00C62E2A" w:rsidRDefault="001250BD" w:rsidP="001250BD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C62E2A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Welches Wahlpflichtfach (ab Klasse 7) besucht ihr Kind?</w:t>
                                  </w:r>
                                </w:p>
                              </w:tc>
                              <w:tc>
                                <w:tcPr>
                                  <w:tcW w:w="4853" w:type="dxa"/>
                                </w:tcPr>
                                <w:p w:rsidR="001250BD" w:rsidRPr="00C62E2A" w:rsidRDefault="001250BD" w:rsidP="001250BD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1250BD" w:rsidRPr="00C62E2A" w:rsidTr="001250BD">
                              <w:tc>
                                <w:tcPr>
                                  <w:tcW w:w="4854" w:type="dxa"/>
                                </w:tcPr>
                                <w:p w:rsidR="001250BD" w:rsidRPr="00C62E2A" w:rsidRDefault="001250BD" w:rsidP="001250BD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C62E2A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Welches Profilfach (ab Klasse 8) besucht ihr Kind?</w:t>
                                  </w:r>
                                </w:p>
                              </w:tc>
                              <w:tc>
                                <w:tcPr>
                                  <w:tcW w:w="4853" w:type="dxa"/>
                                </w:tcPr>
                                <w:p w:rsidR="001250BD" w:rsidRPr="00C62E2A" w:rsidRDefault="001250BD" w:rsidP="001250BD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FB1AE2" w:rsidRPr="00C62E2A" w:rsidTr="001250BD">
                              <w:tc>
                                <w:tcPr>
                                  <w:tcW w:w="4854" w:type="dxa"/>
                                </w:tcPr>
                                <w:p w:rsidR="00FB1AE2" w:rsidRPr="00C62E2A" w:rsidRDefault="00FB1AE2" w:rsidP="001250BD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C62E2A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Grund der Anfrage ( z.B. Umzug)</w:t>
                                  </w:r>
                                </w:p>
                              </w:tc>
                              <w:tc>
                                <w:tcPr>
                                  <w:tcW w:w="4853" w:type="dxa"/>
                                </w:tcPr>
                                <w:p w:rsidR="00FB1AE2" w:rsidRPr="00C62E2A" w:rsidRDefault="00FB1AE2" w:rsidP="001250BD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FB1AE2" w:rsidRPr="00C62E2A" w:rsidRDefault="00FB1AE2" w:rsidP="001250BD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FB1AE2" w:rsidRPr="00C62E2A" w:rsidRDefault="00FB1AE2" w:rsidP="001250BD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B1AE2" w:rsidRPr="00C62E2A" w:rsidRDefault="00FB1AE2" w:rsidP="00500C67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C62E2A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Bitte füllen Sie das Formular vollständig aus und senden es uns mit dem letzten Zeugnis Ihres Kindes per Post oder Mail zu.</w:t>
                            </w:r>
                          </w:p>
                          <w:p w:rsidR="00C62E2A" w:rsidRPr="00C62E2A" w:rsidRDefault="00C62E2A" w:rsidP="00136FC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136FCA" w:rsidRPr="00C62E2A" w:rsidRDefault="00FB1AE2" w:rsidP="00136FC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62E2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_______________________________________</w:t>
                            </w:r>
                          </w:p>
                          <w:p w:rsidR="00136FCA" w:rsidRPr="00C62E2A" w:rsidRDefault="00FB1AE2" w:rsidP="00136FC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62E2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Datum und Unterschrift Erziehungsberechtigte*r</w:t>
                            </w:r>
                          </w:p>
                          <w:p w:rsidR="00136FCA" w:rsidRDefault="00136FCA" w:rsidP="00136FCA"/>
                          <w:p w:rsidR="00BE3F1A" w:rsidRPr="00995224" w:rsidRDefault="00BE3F1A" w:rsidP="005103F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C2A21" w:rsidRDefault="00EC2A21" w:rsidP="005103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C2A21" w:rsidRDefault="00EC2A21" w:rsidP="005103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C2A21" w:rsidRDefault="00EC2A21" w:rsidP="005103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C2A21" w:rsidRDefault="00EC2A21" w:rsidP="005103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C2A21" w:rsidRDefault="00EC2A21" w:rsidP="005103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C2A21" w:rsidRDefault="00EC2A21" w:rsidP="005103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C2A21" w:rsidRDefault="00EC2A21" w:rsidP="005103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C2A21" w:rsidRDefault="00EC2A21" w:rsidP="005103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C2A21" w:rsidRDefault="00EC2A21" w:rsidP="005103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C2A21" w:rsidRDefault="00EC2A21" w:rsidP="005103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C2A21" w:rsidRDefault="00EC2A21" w:rsidP="005103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.05pt;margin-top:0;width:500.25pt;height:552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" filled="f" stroked="f">
                <v:path arrowok="t"/>
                <v:textbox>
                  <w:txbxContent>
                    <w:p w:rsidR="005C0ABA" w:rsidRDefault="001250BD" w:rsidP="00136FCA">
                      <w:pPr>
                        <w:rPr>
                          <w:rFonts w:ascii="Arial" w:hAnsi="Arial" w:cs="Arial"/>
                          <w:b/>
                          <w:color w:val="FF6600"/>
                          <w:sz w:val="28"/>
                          <w:szCs w:val="28"/>
                          <w:u w:val="single"/>
                        </w:rPr>
                      </w:pPr>
                      <w:r w:rsidRPr="00FB1AE2">
                        <w:rPr>
                          <w:rFonts w:ascii="Arial" w:hAnsi="Arial" w:cs="Arial"/>
                          <w:b/>
                          <w:color w:val="FF6600"/>
                          <w:sz w:val="28"/>
                          <w:szCs w:val="28"/>
                          <w:u w:val="single"/>
                        </w:rPr>
                        <w:t>Anfrage für einen Schulplatz</w:t>
                      </w:r>
                    </w:p>
                    <w:p w:rsidR="00FB1AE2" w:rsidRPr="00FB1AE2" w:rsidRDefault="00FB1AE2" w:rsidP="00136FCA">
                      <w:pPr>
                        <w:rPr>
                          <w:rFonts w:ascii="Arial" w:hAnsi="Arial" w:cs="Arial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854"/>
                        <w:gridCol w:w="4853"/>
                      </w:tblGrid>
                      <w:tr w:rsidR="001250BD" w:rsidRPr="00C62E2A" w:rsidTr="008C6802">
                        <w:tc>
                          <w:tcPr>
                            <w:tcW w:w="9707" w:type="dxa"/>
                            <w:gridSpan w:val="2"/>
                          </w:tcPr>
                          <w:p w:rsidR="001250BD" w:rsidRPr="00C62E2A" w:rsidRDefault="001250BD" w:rsidP="001250BD">
                            <w:pPr>
                              <w:spacing w:before="120" w:after="12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C62E2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Daten Kind</w:t>
                            </w:r>
                          </w:p>
                        </w:tc>
                      </w:tr>
                      <w:tr w:rsidR="001250BD" w:rsidRPr="00C62E2A" w:rsidTr="001250BD">
                        <w:tc>
                          <w:tcPr>
                            <w:tcW w:w="4854" w:type="dxa"/>
                          </w:tcPr>
                          <w:p w:rsidR="001250BD" w:rsidRPr="00C62E2A" w:rsidRDefault="001250BD" w:rsidP="001250BD">
                            <w:pPr>
                              <w:spacing w:before="120"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62E2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Name</w:t>
                            </w:r>
                            <w:r w:rsidR="00FB1AE2" w:rsidRPr="00C62E2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, Vorname</w:t>
                            </w:r>
                          </w:p>
                        </w:tc>
                        <w:tc>
                          <w:tcPr>
                            <w:tcW w:w="4853" w:type="dxa"/>
                          </w:tcPr>
                          <w:p w:rsidR="001250BD" w:rsidRPr="00C62E2A" w:rsidRDefault="001250BD" w:rsidP="001250BD">
                            <w:pPr>
                              <w:spacing w:before="120"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1250BD" w:rsidRPr="00C62E2A" w:rsidTr="001250BD">
                        <w:tc>
                          <w:tcPr>
                            <w:tcW w:w="4854" w:type="dxa"/>
                          </w:tcPr>
                          <w:p w:rsidR="001250BD" w:rsidRPr="00C62E2A" w:rsidRDefault="001250BD" w:rsidP="001250BD">
                            <w:pPr>
                              <w:spacing w:before="120"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62E2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Geburtsdatum und Geburtsort</w:t>
                            </w:r>
                          </w:p>
                        </w:tc>
                        <w:tc>
                          <w:tcPr>
                            <w:tcW w:w="4853" w:type="dxa"/>
                          </w:tcPr>
                          <w:p w:rsidR="001250BD" w:rsidRPr="00C62E2A" w:rsidRDefault="001250BD" w:rsidP="001250BD">
                            <w:pPr>
                              <w:spacing w:before="120"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C62E2A" w:rsidRPr="00C62E2A" w:rsidTr="001250BD">
                        <w:tc>
                          <w:tcPr>
                            <w:tcW w:w="4854" w:type="dxa"/>
                          </w:tcPr>
                          <w:p w:rsidR="00C62E2A" w:rsidRPr="00C62E2A" w:rsidRDefault="00C62E2A" w:rsidP="001250BD">
                            <w:pPr>
                              <w:spacing w:before="120"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62E2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Adresse </w:t>
                            </w:r>
                            <w:r w:rsidRPr="00C62E2A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(bei Umzug bitte auch die neue Adresse eintragen)</w:t>
                            </w:r>
                          </w:p>
                        </w:tc>
                        <w:tc>
                          <w:tcPr>
                            <w:tcW w:w="4853" w:type="dxa"/>
                          </w:tcPr>
                          <w:p w:rsidR="00C62E2A" w:rsidRPr="00C62E2A" w:rsidRDefault="00C62E2A" w:rsidP="001250BD">
                            <w:pPr>
                              <w:spacing w:before="120"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FB1AE2" w:rsidRPr="00C62E2A" w:rsidTr="001250BD">
                        <w:tc>
                          <w:tcPr>
                            <w:tcW w:w="4854" w:type="dxa"/>
                          </w:tcPr>
                          <w:p w:rsidR="00FB1AE2" w:rsidRPr="00C62E2A" w:rsidRDefault="00FB1AE2" w:rsidP="001250BD">
                            <w:pPr>
                              <w:spacing w:before="120"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62E2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Telefonnummer</w:t>
                            </w:r>
                            <w:r w:rsidR="00C62E2A" w:rsidRPr="00C62E2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und Mail</w:t>
                            </w:r>
                            <w:r w:rsidRPr="00C62E2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für Rückfragen</w:t>
                            </w:r>
                          </w:p>
                        </w:tc>
                        <w:tc>
                          <w:tcPr>
                            <w:tcW w:w="4853" w:type="dxa"/>
                          </w:tcPr>
                          <w:p w:rsidR="00FB1AE2" w:rsidRPr="00C62E2A" w:rsidRDefault="00FB1AE2" w:rsidP="001250BD">
                            <w:pPr>
                              <w:spacing w:before="120"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C62E2A" w:rsidRPr="00C62E2A" w:rsidRDefault="00C62E2A" w:rsidP="001250BD">
                            <w:pPr>
                              <w:spacing w:before="120"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1250BD" w:rsidRPr="00C62E2A" w:rsidTr="001250BD">
                        <w:tc>
                          <w:tcPr>
                            <w:tcW w:w="4854" w:type="dxa"/>
                          </w:tcPr>
                          <w:p w:rsidR="001250BD" w:rsidRPr="00C62E2A" w:rsidRDefault="001250BD" w:rsidP="001250BD">
                            <w:pPr>
                              <w:spacing w:before="120" w:after="12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C62E2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Schulische Daten</w:t>
                            </w:r>
                          </w:p>
                        </w:tc>
                        <w:tc>
                          <w:tcPr>
                            <w:tcW w:w="4853" w:type="dxa"/>
                          </w:tcPr>
                          <w:p w:rsidR="001250BD" w:rsidRPr="00C62E2A" w:rsidRDefault="001250BD" w:rsidP="001250BD">
                            <w:pPr>
                              <w:spacing w:before="120"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1250BD" w:rsidRPr="00C62E2A" w:rsidTr="001250BD">
                        <w:tc>
                          <w:tcPr>
                            <w:tcW w:w="4854" w:type="dxa"/>
                          </w:tcPr>
                          <w:p w:rsidR="001250BD" w:rsidRPr="00C62E2A" w:rsidRDefault="001250BD" w:rsidP="001250BD">
                            <w:pPr>
                              <w:spacing w:before="120"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62E2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Derzeitige Schule</w:t>
                            </w:r>
                          </w:p>
                        </w:tc>
                        <w:tc>
                          <w:tcPr>
                            <w:tcW w:w="4853" w:type="dxa"/>
                          </w:tcPr>
                          <w:p w:rsidR="001250BD" w:rsidRPr="00C62E2A" w:rsidRDefault="001250BD" w:rsidP="001250BD">
                            <w:pPr>
                              <w:spacing w:before="120"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1250BD" w:rsidRPr="00C62E2A" w:rsidRDefault="001250BD" w:rsidP="001250BD">
                            <w:pPr>
                              <w:spacing w:before="120"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1250BD" w:rsidRPr="00C62E2A" w:rsidTr="001250BD">
                        <w:tc>
                          <w:tcPr>
                            <w:tcW w:w="4854" w:type="dxa"/>
                          </w:tcPr>
                          <w:p w:rsidR="001250BD" w:rsidRPr="00C62E2A" w:rsidRDefault="001250BD" w:rsidP="001250BD">
                            <w:pPr>
                              <w:spacing w:before="120"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62E2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Derzeitige Klasse</w:t>
                            </w:r>
                          </w:p>
                        </w:tc>
                        <w:tc>
                          <w:tcPr>
                            <w:tcW w:w="4853" w:type="dxa"/>
                          </w:tcPr>
                          <w:p w:rsidR="001250BD" w:rsidRPr="00C62E2A" w:rsidRDefault="001250BD" w:rsidP="001250BD">
                            <w:pPr>
                              <w:spacing w:before="120"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1250BD" w:rsidRPr="00C62E2A" w:rsidTr="00173C15">
                        <w:tc>
                          <w:tcPr>
                            <w:tcW w:w="9707" w:type="dxa"/>
                            <w:gridSpan w:val="2"/>
                          </w:tcPr>
                          <w:p w:rsidR="001250BD" w:rsidRPr="00C62E2A" w:rsidRDefault="001250BD" w:rsidP="00C62E2A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62E2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Die Anmeldung soll zum _______________ </w:t>
                            </w:r>
                            <w:proofErr w:type="spellStart"/>
                            <w:r w:rsidRPr="00C62E2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erfolgen</w:t>
                            </w:r>
                            <w:proofErr w:type="spellEnd"/>
                            <w:r w:rsidR="00C62E2A" w:rsidRPr="00C62E2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c>
                      </w:tr>
                      <w:tr w:rsidR="001250BD" w:rsidRPr="00C62E2A" w:rsidTr="001250BD">
                        <w:tc>
                          <w:tcPr>
                            <w:tcW w:w="4854" w:type="dxa"/>
                          </w:tcPr>
                          <w:p w:rsidR="001250BD" w:rsidRPr="00C62E2A" w:rsidRDefault="001250BD" w:rsidP="001250BD">
                            <w:pPr>
                              <w:spacing w:before="120"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62E2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Gewünschte Klassenstufe:</w:t>
                            </w:r>
                          </w:p>
                        </w:tc>
                        <w:tc>
                          <w:tcPr>
                            <w:tcW w:w="4853" w:type="dxa"/>
                          </w:tcPr>
                          <w:p w:rsidR="001250BD" w:rsidRPr="00C62E2A" w:rsidRDefault="001250BD" w:rsidP="001250BD">
                            <w:pPr>
                              <w:spacing w:before="120"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1250BD" w:rsidRPr="00C62E2A" w:rsidTr="001250BD">
                        <w:tc>
                          <w:tcPr>
                            <w:tcW w:w="4854" w:type="dxa"/>
                          </w:tcPr>
                          <w:p w:rsidR="001250BD" w:rsidRPr="00C62E2A" w:rsidRDefault="001250BD" w:rsidP="001250BD">
                            <w:pPr>
                              <w:spacing w:before="120"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62E2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Welches Wahlpflichtfach (ab Klasse 7) besucht ihr Kind?</w:t>
                            </w:r>
                          </w:p>
                        </w:tc>
                        <w:tc>
                          <w:tcPr>
                            <w:tcW w:w="4853" w:type="dxa"/>
                          </w:tcPr>
                          <w:p w:rsidR="001250BD" w:rsidRPr="00C62E2A" w:rsidRDefault="001250BD" w:rsidP="001250BD">
                            <w:pPr>
                              <w:spacing w:before="120"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1250BD" w:rsidRPr="00C62E2A" w:rsidTr="001250BD">
                        <w:tc>
                          <w:tcPr>
                            <w:tcW w:w="4854" w:type="dxa"/>
                          </w:tcPr>
                          <w:p w:rsidR="001250BD" w:rsidRPr="00C62E2A" w:rsidRDefault="001250BD" w:rsidP="001250BD">
                            <w:pPr>
                              <w:spacing w:before="120"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62E2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Welches Profilfach (ab Klasse 8) besucht ihr Kind?</w:t>
                            </w:r>
                          </w:p>
                        </w:tc>
                        <w:tc>
                          <w:tcPr>
                            <w:tcW w:w="4853" w:type="dxa"/>
                          </w:tcPr>
                          <w:p w:rsidR="001250BD" w:rsidRPr="00C62E2A" w:rsidRDefault="001250BD" w:rsidP="001250BD">
                            <w:pPr>
                              <w:spacing w:before="120"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FB1AE2" w:rsidRPr="00C62E2A" w:rsidTr="001250BD">
                        <w:tc>
                          <w:tcPr>
                            <w:tcW w:w="4854" w:type="dxa"/>
                          </w:tcPr>
                          <w:p w:rsidR="00FB1AE2" w:rsidRPr="00C62E2A" w:rsidRDefault="00FB1AE2" w:rsidP="001250BD">
                            <w:pPr>
                              <w:spacing w:before="120"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62E2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Grund der Anfrage ( z.B. Umzug)</w:t>
                            </w:r>
                          </w:p>
                        </w:tc>
                        <w:tc>
                          <w:tcPr>
                            <w:tcW w:w="4853" w:type="dxa"/>
                          </w:tcPr>
                          <w:p w:rsidR="00FB1AE2" w:rsidRPr="00C62E2A" w:rsidRDefault="00FB1AE2" w:rsidP="001250BD">
                            <w:pPr>
                              <w:spacing w:before="120"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FB1AE2" w:rsidRPr="00C62E2A" w:rsidRDefault="00FB1AE2" w:rsidP="001250BD">
                            <w:pPr>
                              <w:spacing w:before="120"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FB1AE2" w:rsidRPr="00C62E2A" w:rsidRDefault="00FB1AE2" w:rsidP="001250BD">
                            <w:pPr>
                              <w:spacing w:before="120" w:after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:rsidR="00FB1AE2" w:rsidRPr="00C62E2A" w:rsidRDefault="00FB1AE2" w:rsidP="00500C67">
                      <w:pPr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  <w:u w:val="single"/>
                        </w:rPr>
                      </w:pPr>
                      <w:r w:rsidRPr="00C62E2A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  <w:u w:val="single"/>
                        </w:rPr>
                        <w:t>Bitte füllen Sie das Formular vollständig aus und senden es uns mit dem letzten Zeugnis Ihres Kindes per Post oder Mail zu.</w:t>
                      </w:r>
                    </w:p>
                    <w:p w:rsidR="00C62E2A" w:rsidRPr="00C62E2A" w:rsidRDefault="00C62E2A" w:rsidP="00136FC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136FCA" w:rsidRPr="00C62E2A" w:rsidRDefault="00FB1AE2" w:rsidP="00136FC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62E2A">
                        <w:rPr>
                          <w:rFonts w:ascii="Arial" w:hAnsi="Arial" w:cs="Arial"/>
                          <w:sz w:val="22"/>
                          <w:szCs w:val="22"/>
                        </w:rPr>
                        <w:t>_______________________________________</w:t>
                      </w:r>
                    </w:p>
                    <w:p w:rsidR="00136FCA" w:rsidRPr="00C62E2A" w:rsidRDefault="00FB1AE2" w:rsidP="00136FC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62E2A">
                        <w:rPr>
                          <w:rFonts w:ascii="Arial" w:hAnsi="Arial" w:cs="Arial"/>
                          <w:sz w:val="22"/>
                          <w:szCs w:val="22"/>
                        </w:rPr>
                        <w:t>Datum und Unterschrift Erziehungsberechtigte*r</w:t>
                      </w:r>
                    </w:p>
                    <w:p w:rsidR="00136FCA" w:rsidRDefault="00136FCA" w:rsidP="00136FCA"/>
                    <w:p w:rsidR="00BE3F1A" w:rsidRPr="00995224" w:rsidRDefault="00BE3F1A" w:rsidP="005103F6">
                      <w:pPr>
                        <w:rPr>
                          <w:rFonts w:ascii="Arial" w:hAnsi="Arial" w:cs="Arial"/>
                        </w:rPr>
                      </w:pPr>
                    </w:p>
                    <w:p w:rsidR="00EC2A21" w:rsidRDefault="00EC2A21" w:rsidP="005103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C2A21" w:rsidRDefault="00EC2A21" w:rsidP="005103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C2A21" w:rsidRDefault="00EC2A21" w:rsidP="005103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C2A21" w:rsidRDefault="00EC2A21" w:rsidP="005103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C2A21" w:rsidRDefault="00EC2A21" w:rsidP="005103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C2A21" w:rsidRDefault="00EC2A21" w:rsidP="005103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C2A21" w:rsidRDefault="00EC2A21" w:rsidP="005103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C2A21" w:rsidRDefault="00EC2A21" w:rsidP="005103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C2A21" w:rsidRDefault="00EC2A21" w:rsidP="005103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C2A21" w:rsidRDefault="00EC2A21" w:rsidP="005103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C2A21" w:rsidRDefault="00EC2A21" w:rsidP="005103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A2A6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ge">
                  <wp:posOffset>2057400</wp:posOffset>
                </wp:positionV>
                <wp:extent cx="2699385" cy="1162050"/>
                <wp:effectExtent l="0" t="0" r="0" b="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9385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D19" w:rsidRPr="0068299F" w:rsidRDefault="00444D19" w:rsidP="006A2A6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feld 4" o:spid="_x0000_s1027" type="#_x0000_t202" style="position:absolute;left:0;text-align:left;margin-left:0;margin-top:162pt;width:212.55pt;height:9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" filled="f" stroked="f">
                <v:path arrowok="t"/>
                <v:textbox>
                  <w:txbxContent>
                    <w:p w:rsidR="00444D19" w:rsidRPr="0068299F" w:rsidRDefault="00444D19" w:rsidP="006A2A69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4D6E2D" w:rsidSect="002B5218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0" w:right="0" w:bottom="1134" w:left="1276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4A00" w:rsidRDefault="00554A00" w:rsidP="00C41A99">
      <w:r>
        <w:separator/>
      </w:r>
    </w:p>
  </w:endnote>
  <w:endnote w:type="continuationSeparator" w:id="0">
    <w:p w:rsidR="00554A00" w:rsidRDefault="00554A00" w:rsidP="00C41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218" w:rsidRDefault="002B5218">
    <w:pPr>
      <w:pStyle w:val="Fuzeile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posOffset>504825</wp:posOffset>
          </wp:positionH>
          <wp:positionV relativeFrom="page">
            <wp:posOffset>9267825</wp:posOffset>
          </wp:positionV>
          <wp:extent cx="6858000" cy="323850"/>
          <wp:effectExtent l="19050" t="0" r="0" b="0"/>
          <wp:wrapSquare wrapText="bothSides"/>
          <wp:docPr id="15" name="Picture 2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E7E39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524510</wp:posOffset>
              </wp:positionH>
              <wp:positionV relativeFrom="page">
                <wp:posOffset>9271000</wp:posOffset>
              </wp:positionV>
              <wp:extent cx="475615" cy="29845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5615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2B5218" w:rsidRDefault="00D64492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FFFFF" w:themeColor="background1"/>
                            </w:rPr>
                            <w:fldChar w:fldCharType="begin"/>
                          </w:r>
                          <w:r w:rsidR="002B5218">
                            <w:rPr>
                              <w:rFonts w:ascii="Calibri" w:hAnsi="Calibri"/>
                              <w:b/>
                              <w:color w:val="FFFFFF" w:themeColor="background1"/>
                            </w:rPr>
                            <w:instrText>PAGE   \* MERGEFORMAT</w:instrText>
                          </w:r>
                          <w:r>
                            <w:rPr>
                              <w:rFonts w:ascii="Calibri" w:hAnsi="Calibri"/>
                              <w:b/>
                              <w:color w:val="FFFFFF" w:themeColor="background1"/>
                            </w:rPr>
                            <w:fldChar w:fldCharType="separate"/>
                          </w:r>
                          <w:r w:rsidR="002B5218">
                            <w:rPr>
                              <w:rFonts w:ascii="Calibri" w:hAnsi="Calibri"/>
                              <w:b/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rFonts w:ascii="Calibri" w:hAnsi="Calibri"/>
                              <w:b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41.3pt;margin-top:730pt;width:37.45pt;height:23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" filled="f" stroked="f">
              <v:textbox>
                <w:txbxContent>
                  <w:p w:rsidR="002B5218" w:rsidRDefault="00D64492">
                    <w:pPr>
                      <w:rPr>
                        <w:color w:val="FFFFFF" w:themeColor="background1"/>
                      </w:rPr>
                    </w:pPr>
                    <w:r>
                      <w:rPr>
                        <w:rFonts w:ascii="Calibri" w:hAnsi="Calibri"/>
                        <w:b/>
                        <w:color w:val="FFFFFF" w:themeColor="background1"/>
                      </w:rPr>
                      <w:fldChar w:fldCharType="begin"/>
                    </w:r>
                    <w:r w:rsidR="002B5218">
                      <w:rPr>
                        <w:rFonts w:ascii="Calibri" w:hAnsi="Calibri"/>
                        <w:b/>
                        <w:color w:val="FFFFFF" w:themeColor="background1"/>
                      </w:rPr>
                      <w:instrText>PAGE   \* MERGEFORMAT</w:instrText>
                    </w:r>
                    <w:r>
                      <w:rPr>
                        <w:rFonts w:ascii="Calibri" w:hAnsi="Calibri"/>
                        <w:b/>
                        <w:color w:val="FFFFFF" w:themeColor="background1"/>
                      </w:rPr>
                      <w:fldChar w:fldCharType="separate"/>
                    </w:r>
                    <w:r w:rsidR="002B5218">
                      <w:rPr>
                        <w:rFonts w:ascii="Calibri" w:hAnsi="Calibri"/>
                        <w:b/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rFonts w:ascii="Calibri" w:hAnsi="Calibri"/>
                        <w:b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2B5218" w:rsidRDefault="002B5218">
    <w:pPr>
      <w:pStyle w:val="Fuzeile"/>
    </w:pPr>
  </w:p>
  <w:p w:rsidR="002B5218" w:rsidRDefault="002B5218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218" w:rsidRPr="002B5218" w:rsidRDefault="002B5218" w:rsidP="002B5218">
    <w:pPr>
      <w:pStyle w:val="Fuzeile"/>
      <w:ind w:hanging="127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4A00" w:rsidRDefault="00554A00" w:rsidP="00C41A99">
      <w:r>
        <w:separator/>
      </w:r>
    </w:p>
  </w:footnote>
  <w:footnote w:type="continuationSeparator" w:id="0">
    <w:p w:rsidR="00554A00" w:rsidRDefault="00554A00" w:rsidP="00C41A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218" w:rsidRDefault="009E7E39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574040</wp:posOffset>
              </wp:positionH>
              <wp:positionV relativeFrom="page">
                <wp:posOffset>422275</wp:posOffset>
              </wp:positionV>
              <wp:extent cx="475615" cy="29845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5615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2B5218" w:rsidRDefault="00D64492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FFFFF" w:themeColor="background1"/>
                            </w:rPr>
                            <w:fldChar w:fldCharType="begin"/>
                          </w:r>
                          <w:r w:rsidR="002B5218">
                            <w:rPr>
                              <w:rFonts w:ascii="Calibri" w:hAnsi="Calibri"/>
                              <w:b/>
                              <w:color w:val="FFFFFF" w:themeColor="background1"/>
                            </w:rPr>
                            <w:instrText>PAGE   \* MERGEFORMAT</w:instrText>
                          </w:r>
                          <w:r>
                            <w:rPr>
                              <w:rFonts w:ascii="Calibri" w:hAnsi="Calibri"/>
                              <w:b/>
                              <w:color w:val="FFFFFF" w:themeColor="background1"/>
                            </w:rPr>
                            <w:fldChar w:fldCharType="separate"/>
                          </w:r>
                          <w:r w:rsidR="002B5218">
                            <w:rPr>
                              <w:rFonts w:ascii="Calibri" w:hAnsi="Calibri"/>
                              <w:b/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rFonts w:ascii="Calibri" w:hAnsi="Calibri"/>
                              <w:b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45.2pt;margin-top:33.25pt;width:37.45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" filled="f" stroked="f">
              <v:textbox>
                <w:txbxContent>
                  <w:p w:rsidR="002B5218" w:rsidRDefault="00D64492">
                    <w:pPr>
                      <w:rPr>
                        <w:color w:val="FFFFFF" w:themeColor="background1"/>
                      </w:rPr>
                    </w:pPr>
                    <w:r>
                      <w:rPr>
                        <w:rFonts w:ascii="Calibri" w:hAnsi="Calibri"/>
                        <w:b/>
                        <w:color w:val="FFFFFF" w:themeColor="background1"/>
                      </w:rPr>
                      <w:fldChar w:fldCharType="begin"/>
                    </w:r>
                    <w:r w:rsidR="002B5218">
                      <w:rPr>
                        <w:rFonts w:ascii="Calibri" w:hAnsi="Calibri"/>
                        <w:b/>
                        <w:color w:val="FFFFFF" w:themeColor="background1"/>
                      </w:rPr>
                      <w:instrText>PAGE   \* MERGEFORMAT</w:instrText>
                    </w:r>
                    <w:r>
                      <w:rPr>
                        <w:rFonts w:ascii="Calibri" w:hAnsi="Calibri"/>
                        <w:b/>
                        <w:color w:val="FFFFFF" w:themeColor="background1"/>
                      </w:rPr>
                      <w:fldChar w:fldCharType="separate"/>
                    </w:r>
                    <w:r w:rsidR="002B5218">
                      <w:rPr>
                        <w:rFonts w:ascii="Calibri" w:hAnsi="Calibri"/>
                        <w:b/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rFonts w:ascii="Calibri" w:hAnsi="Calibri"/>
                        <w:b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B5218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567690</wp:posOffset>
          </wp:positionH>
          <wp:positionV relativeFrom="page">
            <wp:posOffset>365760</wp:posOffset>
          </wp:positionV>
          <wp:extent cx="6710680" cy="316865"/>
          <wp:effectExtent l="19050" t="0" r="0" b="0"/>
          <wp:wrapSquare wrapText="bothSides"/>
          <wp:docPr id="13" name="Picture 2" descr="C:\Users\hanyis.REDMOND\Desktop\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anyis.REDMOND\Desktop\Heade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0680" cy="316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B5218" w:rsidRDefault="002B5218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218" w:rsidRPr="00072077" w:rsidRDefault="00DF4CBC" w:rsidP="00072077">
    <w:pPr>
      <w:pStyle w:val="Kopfzeile"/>
      <w:ind w:hanging="1276"/>
    </w:pPr>
    <w:r>
      <w:rPr>
        <w:noProof/>
      </w:rPr>
      <w:drawing>
        <wp:inline distT="0" distB="0" distL="0" distR="0">
          <wp:extent cx="7560000" cy="5437308"/>
          <wp:effectExtent l="0" t="0" r="9525" b="0"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vk-bb-sept14-300dpi-kopf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4373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919"/>
    <w:rsid w:val="00015050"/>
    <w:rsid w:val="0006599F"/>
    <w:rsid w:val="00072077"/>
    <w:rsid w:val="00072A42"/>
    <w:rsid w:val="0008404E"/>
    <w:rsid w:val="000B79C9"/>
    <w:rsid w:val="000C7BA0"/>
    <w:rsid w:val="000D1605"/>
    <w:rsid w:val="001250BD"/>
    <w:rsid w:val="00136FCA"/>
    <w:rsid w:val="00142A90"/>
    <w:rsid w:val="001803F0"/>
    <w:rsid w:val="001E3DDA"/>
    <w:rsid w:val="001F78B7"/>
    <w:rsid w:val="00243B08"/>
    <w:rsid w:val="002617BC"/>
    <w:rsid w:val="0029784F"/>
    <w:rsid w:val="002B5218"/>
    <w:rsid w:val="003059C1"/>
    <w:rsid w:val="0032729A"/>
    <w:rsid w:val="003411DE"/>
    <w:rsid w:val="003946AC"/>
    <w:rsid w:val="003C4B21"/>
    <w:rsid w:val="00444D19"/>
    <w:rsid w:val="00475ACA"/>
    <w:rsid w:val="004807C3"/>
    <w:rsid w:val="0049266F"/>
    <w:rsid w:val="004A4E04"/>
    <w:rsid w:val="004D422D"/>
    <w:rsid w:val="004D6E2D"/>
    <w:rsid w:val="00500C67"/>
    <w:rsid w:val="0050466D"/>
    <w:rsid w:val="005103F6"/>
    <w:rsid w:val="005372ED"/>
    <w:rsid w:val="00552753"/>
    <w:rsid w:val="00554A00"/>
    <w:rsid w:val="005674BE"/>
    <w:rsid w:val="00571D71"/>
    <w:rsid w:val="00574D26"/>
    <w:rsid w:val="00584268"/>
    <w:rsid w:val="00591A1A"/>
    <w:rsid w:val="00595216"/>
    <w:rsid w:val="005C0ABA"/>
    <w:rsid w:val="005F322C"/>
    <w:rsid w:val="00611919"/>
    <w:rsid w:val="00625D92"/>
    <w:rsid w:val="00643809"/>
    <w:rsid w:val="006663F6"/>
    <w:rsid w:val="0067220B"/>
    <w:rsid w:val="0068299F"/>
    <w:rsid w:val="006A2A69"/>
    <w:rsid w:val="006E2699"/>
    <w:rsid w:val="00714B11"/>
    <w:rsid w:val="007269B4"/>
    <w:rsid w:val="0079200E"/>
    <w:rsid w:val="007E7ECA"/>
    <w:rsid w:val="007F54C8"/>
    <w:rsid w:val="00804967"/>
    <w:rsid w:val="00836316"/>
    <w:rsid w:val="00840FED"/>
    <w:rsid w:val="008666FA"/>
    <w:rsid w:val="008F5FF4"/>
    <w:rsid w:val="008F7172"/>
    <w:rsid w:val="0090772A"/>
    <w:rsid w:val="00925565"/>
    <w:rsid w:val="009613BC"/>
    <w:rsid w:val="00995224"/>
    <w:rsid w:val="009E4BE6"/>
    <w:rsid w:val="009E7E39"/>
    <w:rsid w:val="00AA694A"/>
    <w:rsid w:val="00AB0AC5"/>
    <w:rsid w:val="00B24B41"/>
    <w:rsid w:val="00B54E0E"/>
    <w:rsid w:val="00B563B5"/>
    <w:rsid w:val="00B71534"/>
    <w:rsid w:val="00BA5652"/>
    <w:rsid w:val="00BD3BF9"/>
    <w:rsid w:val="00BD4567"/>
    <w:rsid w:val="00BE3F1A"/>
    <w:rsid w:val="00C100B9"/>
    <w:rsid w:val="00C41A99"/>
    <w:rsid w:val="00C62E2A"/>
    <w:rsid w:val="00C96EA2"/>
    <w:rsid w:val="00CB5AFB"/>
    <w:rsid w:val="00CF7A84"/>
    <w:rsid w:val="00D21176"/>
    <w:rsid w:val="00D32581"/>
    <w:rsid w:val="00D64492"/>
    <w:rsid w:val="00D72106"/>
    <w:rsid w:val="00D7614D"/>
    <w:rsid w:val="00DC52E9"/>
    <w:rsid w:val="00DC651F"/>
    <w:rsid w:val="00DF4CBC"/>
    <w:rsid w:val="00E0298E"/>
    <w:rsid w:val="00E62C57"/>
    <w:rsid w:val="00E6598C"/>
    <w:rsid w:val="00E80C4E"/>
    <w:rsid w:val="00E945E6"/>
    <w:rsid w:val="00EB1407"/>
    <w:rsid w:val="00EC2A21"/>
    <w:rsid w:val="00F1691B"/>
    <w:rsid w:val="00F2570D"/>
    <w:rsid w:val="00F35C24"/>
    <w:rsid w:val="00F3777B"/>
    <w:rsid w:val="00F42826"/>
    <w:rsid w:val="00F73876"/>
    <w:rsid w:val="00F753E6"/>
    <w:rsid w:val="00F840D7"/>
    <w:rsid w:val="00FB1AE2"/>
    <w:rsid w:val="00FE095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A565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42826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42826"/>
    <w:rPr>
      <w:rFonts w:ascii="Lucida Grande" w:hAnsi="Lucida Grande"/>
      <w:sz w:val="18"/>
      <w:szCs w:val="18"/>
    </w:rPr>
  </w:style>
  <w:style w:type="paragraph" w:styleId="berarbeitung">
    <w:name w:val="Revision"/>
    <w:hidden/>
    <w:uiPriority w:val="99"/>
    <w:semiHidden/>
    <w:rsid w:val="00BA5652"/>
  </w:style>
  <w:style w:type="paragraph" w:styleId="Endnotentext">
    <w:name w:val="endnote text"/>
    <w:basedOn w:val="Standard"/>
    <w:link w:val="EndnotentextZchn"/>
    <w:uiPriority w:val="99"/>
    <w:unhideWhenUsed/>
    <w:rsid w:val="00C41A99"/>
  </w:style>
  <w:style w:type="character" w:customStyle="1" w:styleId="EndnotentextZchn">
    <w:name w:val="Endnotentext Zchn"/>
    <w:basedOn w:val="Absatz-Standardschriftart"/>
    <w:link w:val="Endnotentext"/>
    <w:uiPriority w:val="99"/>
    <w:rsid w:val="00C41A99"/>
  </w:style>
  <w:style w:type="character" w:styleId="Endnotenzeichen">
    <w:name w:val="endnote reference"/>
    <w:basedOn w:val="Absatz-Standardschriftart"/>
    <w:uiPriority w:val="99"/>
    <w:unhideWhenUsed/>
    <w:rsid w:val="00C41A99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2B521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B5218"/>
  </w:style>
  <w:style w:type="paragraph" w:styleId="Fuzeile">
    <w:name w:val="footer"/>
    <w:basedOn w:val="Standard"/>
    <w:link w:val="FuzeileZchn"/>
    <w:uiPriority w:val="99"/>
    <w:unhideWhenUsed/>
    <w:rsid w:val="002B521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B5218"/>
  </w:style>
  <w:style w:type="character" w:styleId="Hyperlink">
    <w:name w:val="Hyperlink"/>
    <w:basedOn w:val="Absatz-Standardschriftart"/>
    <w:uiPriority w:val="99"/>
    <w:unhideWhenUsed/>
    <w:rsid w:val="004807C3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1250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A565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42826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42826"/>
    <w:rPr>
      <w:rFonts w:ascii="Lucida Grande" w:hAnsi="Lucida Grande"/>
      <w:sz w:val="18"/>
      <w:szCs w:val="18"/>
    </w:rPr>
  </w:style>
  <w:style w:type="paragraph" w:styleId="berarbeitung">
    <w:name w:val="Revision"/>
    <w:hidden/>
    <w:uiPriority w:val="99"/>
    <w:semiHidden/>
    <w:rsid w:val="00BA5652"/>
  </w:style>
  <w:style w:type="paragraph" w:styleId="Endnotentext">
    <w:name w:val="endnote text"/>
    <w:basedOn w:val="Standard"/>
    <w:link w:val="EndnotentextZchn"/>
    <w:uiPriority w:val="99"/>
    <w:unhideWhenUsed/>
    <w:rsid w:val="00C41A99"/>
  </w:style>
  <w:style w:type="character" w:customStyle="1" w:styleId="EndnotentextZchn">
    <w:name w:val="Endnotentext Zchn"/>
    <w:basedOn w:val="Absatz-Standardschriftart"/>
    <w:link w:val="Endnotentext"/>
    <w:uiPriority w:val="99"/>
    <w:rsid w:val="00C41A99"/>
  </w:style>
  <w:style w:type="character" w:styleId="Endnotenzeichen">
    <w:name w:val="endnote reference"/>
    <w:basedOn w:val="Absatz-Standardschriftart"/>
    <w:uiPriority w:val="99"/>
    <w:unhideWhenUsed/>
    <w:rsid w:val="00C41A99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2B521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B5218"/>
  </w:style>
  <w:style w:type="paragraph" w:styleId="Fuzeile">
    <w:name w:val="footer"/>
    <w:basedOn w:val="Standard"/>
    <w:link w:val="FuzeileZchn"/>
    <w:uiPriority w:val="99"/>
    <w:unhideWhenUsed/>
    <w:rsid w:val="002B521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B5218"/>
  </w:style>
  <w:style w:type="character" w:styleId="Hyperlink">
    <w:name w:val="Hyperlink"/>
    <w:basedOn w:val="Absatz-Standardschriftart"/>
    <w:uiPriority w:val="99"/>
    <w:unhideWhenUsed/>
    <w:rsid w:val="004807C3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1250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876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4121009\Tausch\Gemeinsam\SEKRETARIAT\Briefkopf%20EvKGMS%20neu.dotm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42FD19E-9939-4E43-9127-E4D876159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Briefkopf EvKGMS neu.dotm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Landeshauptstadt Stuttgart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Gaulocher</dc:creator>
  <cp:lastModifiedBy>a&amp;m</cp:lastModifiedBy>
  <cp:revision>2</cp:revision>
  <cp:lastPrinted>2021-03-01T07:24:00Z</cp:lastPrinted>
  <dcterms:created xsi:type="dcterms:W3CDTF">2021-03-01T17:56:00Z</dcterms:created>
  <dcterms:modified xsi:type="dcterms:W3CDTF">2021-03-01T17:56:00Z</dcterms:modified>
</cp:coreProperties>
</file>